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88418" w14:textId="35447145" w:rsidR="004A40AA" w:rsidRDefault="00D44C4F" w:rsidP="00305C6F">
      <w:pPr>
        <w:pStyle w:val="NameAddress"/>
        <w:rPr>
          <w:b/>
          <w:bCs/>
        </w:rPr>
      </w:pPr>
      <w:sdt>
        <w:sdtPr>
          <w:rPr>
            <w:b/>
            <w:bCs/>
          </w:rPr>
          <w:id w:val="2134900702"/>
          <w:placeholder>
            <w:docPart w:val="7E9C0286B83449F09B2B07E205888343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284D89" w:rsidRPr="00661AEB">
            <w:rPr>
              <w:rStyle w:val="PlaceholderText"/>
              <w:b/>
              <w:bCs/>
            </w:rPr>
            <w:t>Click or tap to enter the date.</w:t>
          </w:r>
        </w:sdtContent>
      </w:sdt>
    </w:p>
    <w:p w14:paraId="0744E006" w14:textId="77777777" w:rsidR="002C2938" w:rsidRDefault="002C2938" w:rsidP="00305C6F"/>
    <w:p w14:paraId="210754E4" w14:textId="77777777" w:rsidR="00687DBC" w:rsidRPr="00F97F90" w:rsidRDefault="00687DBC" w:rsidP="5E0FEEA7">
      <w:pPr>
        <w:rPr>
          <w:sz w:val="24"/>
          <w:szCs w:val="24"/>
        </w:rPr>
      </w:pPr>
      <w:r w:rsidRPr="5E0FEEA7">
        <w:rPr>
          <w:sz w:val="24"/>
          <w:szCs w:val="24"/>
        </w:rPr>
        <w:t>To Whom It May Concern,</w:t>
      </w:r>
      <w:r>
        <w:br/>
      </w:r>
    </w:p>
    <w:p w14:paraId="315068AD" w14:textId="3FAB9463" w:rsidR="00687DBC" w:rsidRPr="00F97F90" w:rsidRDefault="00687DBC" w:rsidP="5E0FEEA7">
      <w:pPr>
        <w:rPr>
          <w:sz w:val="24"/>
          <w:szCs w:val="24"/>
        </w:rPr>
      </w:pPr>
      <w:r w:rsidRPr="5E0FEEA7">
        <w:rPr>
          <w:sz w:val="24"/>
          <w:szCs w:val="24"/>
        </w:rPr>
        <w:t xml:space="preserve">On behalf of </w:t>
      </w:r>
      <w:sdt>
        <w:sdtPr>
          <w:rPr>
            <w:rStyle w:val="Heading1Char"/>
            <w:color w:val="666666"/>
            <w:sz w:val="24"/>
            <w:szCs w:val="24"/>
          </w:rPr>
          <w:id w:val="1492054600"/>
          <w:placeholder>
            <w:docPart w:val="DefaultPlaceholder_-1854013440"/>
          </w:placeholder>
          <w:text/>
        </w:sdtPr>
        <w:sdtEndPr>
          <w:rPr>
            <w:rStyle w:val="Heading1Char"/>
          </w:rPr>
        </w:sdtEndPr>
        <w:sdtContent>
          <w:r w:rsidR="00815DAF" w:rsidRPr="5E0FEEA7">
            <w:rPr>
              <w:rStyle w:val="Heading1Char"/>
              <w:color w:val="666666"/>
              <w:sz w:val="24"/>
              <w:szCs w:val="24"/>
            </w:rPr>
            <w:t>Click or tap here to enter text.</w:t>
          </w:r>
        </w:sdtContent>
      </w:sdt>
      <w:r w:rsidRPr="5E0FEEA7">
        <w:rPr>
          <w:sz w:val="24"/>
          <w:szCs w:val="24"/>
        </w:rPr>
        <w:t xml:space="preserve"> (</w:t>
      </w:r>
      <w:r w:rsidR="5F787528" w:rsidRPr="5E0FEEA7">
        <w:rPr>
          <w:sz w:val="24"/>
          <w:szCs w:val="24"/>
        </w:rPr>
        <w:t>N</w:t>
      </w:r>
      <w:r w:rsidR="00DA0A35" w:rsidRPr="5E0FEEA7">
        <w:rPr>
          <w:sz w:val="24"/>
          <w:szCs w:val="24"/>
        </w:rPr>
        <w:t>ame of church and/or faith community</w:t>
      </w:r>
      <w:r w:rsidRPr="5E0FEEA7">
        <w:rPr>
          <w:sz w:val="24"/>
          <w:szCs w:val="24"/>
        </w:rPr>
        <w:t xml:space="preserve">), I am pleased to confirm that the following individual(s) are endorsed by </w:t>
      </w:r>
      <w:r w:rsidR="00DA0A35" w:rsidRPr="5E0FEEA7">
        <w:rPr>
          <w:sz w:val="24"/>
          <w:szCs w:val="24"/>
        </w:rPr>
        <w:t xml:space="preserve">our church and/or faith community </w:t>
      </w:r>
      <w:r w:rsidRPr="5E0FEEA7">
        <w:rPr>
          <w:sz w:val="24"/>
          <w:szCs w:val="24"/>
        </w:rPr>
        <w:t xml:space="preserve">to participate in the </w:t>
      </w:r>
      <w:r w:rsidRPr="5E0FEEA7">
        <w:rPr>
          <w:i/>
          <w:iCs/>
          <w:sz w:val="24"/>
          <w:szCs w:val="24"/>
        </w:rPr>
        <w:t>Community Clergy Partnership Parking Program</w:t>
      </w:r>
      <w:r w:rsidRPr="5E0FEEA7">
        <w:rPr>
          <w:sz w:val="24"/>
          <w:szCs w:val="24"/>
        </w:rPr>
        <w:t>.</w:t>
      </w:r>
      <w:r>
        <w:br/>
      </w:r>
    </w:p>
    <w:p w14:paraId="74CC7103" w14:textId="22B37D25" w:rsidR="00687DBC" w:rsidRPr="00CF7145" w:rsidRDefault="00687DBC" w:rsidP="00687DBC">
      <w:r w:rsidRPr="5E0FEEA7">
        <w:rPr>
          <w:sz w:val="24"/>
          <w:szCs w:val="24"/>
        </w:rPr>
        <w:t xml:space="preserve">The individuals listed below are recognized members of our clergy and are authorized to provide spiritual and religious care to members of our </w:t>
      </w:r>
      <w:r w:rsidR="00DA0A35" w:rsidRPr="5E0FEEA7">
        <w:rPr>
          <w:sz w:val="24"/>
          <w:szCs w:val="24"/>
        </w:rPr>
        <w:t xml:space="preserve">church and/or faith community </w:t>
      </w:r>
      <w:r w:rsidRPr="5E0FEEA7">
        <w:rPr>
          <w:sz w:val="24"/>
          <w:szCs w:val="24"/>
        </w:rPr>
        <w:t xml:space="preserve">in Covenant Health </w:t>
      </w:r>
      <w:r w:rsidR="00204F89" w:rsidRPr="5E0FEEA7">
        <w:rPr>
          <w:sz w:val="24"/>
          <w:szCs w:val="24"/>
        </w:rPr>
        <w:t>f</w:t>
      </w:r>
      <w:r w:rsidRPr="5E0FEEA7">
        <w:rPr>
          <w:sz w:val="24"/>
          <w:szCs w:val="24"/>
        </w:rPr>
        <w:t>acilities</w:t>
      </w:r>
      <w:r w:rsidR="00F97F90" w:rsidRPr="5E0FEEA7">
        <w:rPr>
          <w:sz w:val="24"/>
          <w:szCs w:val="24"/>
        </w:rPr>
        <w:t>.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1987"/>
        <w:gridCol w:w="1974"/>
        <w:gridCol w:w="1861"/>
        <w:gridCol w:w="2129"/>
        <w:gridCol w:w="2129"/>
      </w:tblGrid>
      <w:tr w:rsidR="00687DBC" w:rsidRPr="00CF7145" w14:paraId="127D4A0C" w14:textId="77777777" w:rsidTr="42A67DEE">
        <w:trPr>
          <w:trHeight w:val="300"/>
        </w:trPr>
        <w:tc>
          <w:tcPr>
            <w:tcW w:w="2016" w:type="dxa"/>
            <w:shd w:val="clear" w:color="auto" w:fill="E6F6F9" w:themeFill="background2" w:themeFillTint="33"/>
          </w:tcPr>
          <w:p w14:paraId="62187AD2" w14:textId="53F4CC87" w:rsidR="00687DBC" w:rsidRPr="00204F89" w:rsidRDefault="00687DBC" w:rsidP="5E0FEEA7">
            <w:pPr>
              <w:jc w:val="center"/>
              <w:rPr>
                <w:b/>
                <w:bCs/>
              </w:rPr>
            </w:pPr>
            <w:r w:rsidRPr="5E0FEEA7">
              <w:rPr>
                <w:b/>
                <w:bCs/>
              </w:rPr>
              <w:t xml:space="preserve">Endorsed Clergy </w:t>
            </w:r>
            <w:r w:rsidR="2AA97394" w:rsidRPr="5E0FEEA7">
              <w:rPr>
                <w:b/>
                <w:bCs/>
              </w:rPr>
              <w:t>n</w:t>
            </w:r>
            <w:r w:rsidRPr="5E0FEEA7">
              <w:rPr>
                <w:b/>
                <w:bCs/>
              </w:rPr>
              <w:t>ame</w:t>
            </w:r>
          </w:p>
        </w:tc>
        <w:tc>
          <w:tcPr>
            <w:tcW w:w="2016" w:type="dxa"/>
            <w:shd w:val="clear" w:color="auto" w:fill="E6F6F9" w:themeFill="background2" w:themeFillTint="33"/>
          </w:tcPr>
          <w:p w14:paraId="602CB882" w14:textId="3B744B16" w:rsidR="00687DBC" w:rsidRPr="00204F89" w:rsidRDefault="00687DBC" w:rsidP="5E0FEEA7">
            <w:pPr>
              <w:jc w:val="center"/>
              <w:rPr>
                <w:b/>
                <w:bCs/>
              </w:rPr>
            </w:pPr>
            <w:r w:rsidRPr="5E0FEEA7">
              <w:rPr>
                <w:b/>
                <w:bCs/>
              </w:rPr>
              <w:t>Role/</w:t>
            </w:r>
            <w:r w:rsidR="3139B6D6" w:rsidRPr="5E0FEEA7">
              <w:rPr>
                <w:b/>
                <w:bCs/>
              </w:rPr>
              <w:t>t</w:t>
            </w:r>
            <w:r w:rsidRPr="5E0FEEA7">
              <w:rPr>
                <w:b/>
                <w:bCs/>
              </w:rPr>
              <w:t>itle</w:t>
            </w:r>
          </w:p>
        </w:tc>
        <w:tc>
          <w:tcPr>
            <w:tcW w:w="2016" w:type="dxa"/>
            <w:shd w:val="clear" w:color="auto" w:fill="E6F6F9" w:themeFill="background2" w:themeFillTint="33"/>
          </w:tcPr>
          <w:p w14:paraId="2EAF347C" w14:textId="04AEEBEA" w:rsidR="00687DBC" w:rsidRPr="00204F89" w:rsidRDefault="0BE45723" w:rsidP="5E0FEEA7">
            <w:pPr>
              <w:jc w:val="center"/>
              <w:rPr>
                <w:rFonts w:ascii="Avenir Next LT Pro" w:eastAsia="Avenir Next LT Pro" w:hAnsi="Avenir Next LT Pro" w:cs="Avenir Next LT Pro"/>
                <w:b/>
                <w:bCs/>
              </w:rPr>
            </w:pPr>
            <w:r w:rsidRPr="5E0FEEA7">
              <w:rPr>
                <w:rFonts w:ascii="Avenir Next LT Pro" w:eastAsia="Avenir Next LT Pro" w:hAnsi="Avenir Next LT Pro" w:cs="Avenir Next LT Pro"/>
                <w:b/>
                <w:bCs/>
              </w:rPr>
              <w:t>Vehicle licence plate</w:t>
            </w:r>
          </w:p>
        </w:tc>
        <w:tc>
          <w:tcPr>
            <w:tcW w:w="2016" w:type="dxa"/>
            <w:shd w:val="clear" w:color="auto" w:fill="E6F6F9" w:themeFill="background2" w:themeFillTint="33"/>
          </w:tcPr>
          <w:p w14:paraId="24AF92B7" w14:textId="3FFF0A40" w:rsidR="0BE45723" w:rsidRDefault="0BE45723" w:rsidP="5E0FEEA7">
            <w:pPr>
              <w:jc w:val="center"/>
              <w:rPr>
                <w:rFonts w:ascii="Avenir Next LT Pro" w:eastAsia="Avenir Next LT Pro" w:hAnsi="Avenir Next LT Pro" w:cs="Avenir Next LT Pro"/>
                <w:b/>
                <w:bCs/>
              </w:rPr>
            </w:pPr>
            <w:r w:rsidRPr="5E0FEEA7">
              <w:rPr>
                <w:rFonts w:ascii="Avenir Next LT Pro" w:eastAsia="Avenir Next LT Pro" w:hAnsi="Avenir Next LT Pro" w:cs="Avenir Next LT Pro"/>
                <w:b/>
                <w:bCs/>
              </w:rPr>
              <w:t>Vehicle make and model</w:t>
            </w:r>
          </w:p>
        </w:tc>
        <w:tc>
          <w:tcPr>
            <w:tcW w:w="2016" w:type="dxa"/>
            <w:shd w:val="clear" w:color="auto" w:fill="E6F6F9" w:themeFill="background2" w:themeFillTint="33"/>
          </w:tcPr>
          <w:p w14:paraId="2375FF64" w14:textId="62CFC5FB" w:rsidR="0BE45723" w:rsidRDefault="0BE45723" w:rsidP="5E0FEEA7">
            <w:pPr>
              <w:jc w:val="center"/>
              <w:rPr>
                <w:rFonts w:ascii="Avenir Next LT Pro" w:eastAsia="Avenir Next LT Pro" w:hAnsi="Avenir Next LT Pro" w:cs="Avenir Next LT Pro"/>
                <w:b/>
                <w:bCs/>
              </w:rPr>
            </w:pPr>
            <w:r w:rsidRPr="5E0FEEA7">
              <w:rPr>
                <w:rFonts w:ascii="Avenir Next LT Pro" w:eastAsia="Avenir Next LT Pro" w:hAnsi="Avenir Next LT Pro" w:cs="Avenir Next LT Pro"/>
                <w:b/>
                <w:bCs/>
              </w:rPr>
              <w:t>Vehicle colour</w:t>
            </w:r>
          </w:p>
        </w:tc>
      </w:tr>
      <w:tr w:rsidR="00687DBC" w:rsidRPr="00F97F90" w14:paraId="2CBDE95A" w14:textId="77777777" w:rsidTr="42A67DEE">
        <w:trPr>
          <w:trHeight w:val="300"/>
        </w:trPr>
        <w:sdt>
          <w:sdtPr>
            <w:id w:val="191187589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16" w:type="dxa"/>
              </w:tcPr>
              <w:p w14:paraId="6B8E6F65" w14:textId="728EFFFB" w:rsidR="00687DBC" w:rsidRPr="00F97F90" w:rsidRDefault="00F97F90" w:rsidP="00564656">
                <w:r w:rsidRPr="00F97F9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id w:val="2625795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16" w:type="dxa"/>
              </w:tcPr>
              <w:p w14:paraId="52546901" w14:textId="7F706034" w:rsidR="00687DBC" w:rsidRPr="00F97F90" w:rsidRDefault="00F97F90" w:rsidP="00564656">
                <w:r w:rsidRPr="00F97F9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id w:val="-20129784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16" w:type="dxa"/>
              </w:tcPr>
              <w:p w14:paraId="0B4D3A30" w14:textId="751D0AD2" w:rsidR="00687DBC" w:rsidRPr="00F97F90" w:rsidRDefault="004B75D9" w:rsidP="00564656">
                <w:r w:rsidRPr="007E24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16" w:type="dxa"/>
          </w:tcPr>
          <w:sdt>
            <w:sdtPr>
              <w:id w:val="170906068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D0E18D7" w14:textId="4E907EFC" w:rsidR="7020A0EE" w:rsidRDefault="7020A0EE" w:rsidP="5E0FEEA7">
                <w:r w:rsidRPr="5E0FEEA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016" w:type="dxa"/>
          </w:tcPr>
          <w:sdt>
            <w:sdtPr>
              <w:id w:val="111059026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1BB7C86" w14:textId="0F7873D6" w:rsidR="7020A0EE" w:rsidRDefault="7020A0EE" w:rsidP="5E0FEEA7">
                <w:r w:rsidRPr="5E0FEEA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87DBC" w:rsidRPr="00F97F90" w14:paraId="284AC3F3" w14:textId="77777777" w:rsidTr="42A67DEE">
        <w:trPr>
          <w:trHeight w:val="300"/>
        </w:trPr>
        <w:tc>
          <w:tcPr>
            <w:tcW w:w="2016" w:type="dxa"/>
          </w:tcPr>
          <w:p w14:paraId="0CADF817" w14:textId="4A851C16" w:rsidR="00687DBC" w:rsidRPr="00F97F90" w:rsidRDefault="00F97F90" w:rsidP="00564656">
            <w:r w:rsidRPr="5E0FEEA7">
              <w:rPr>
                <w:rStyle w:val="PlaceholderText"/>
                <w:sz w:val="24"/>
                <w:szCs w:val="24"/>
              </w:rPr>
              <w:t>Click or tap here to enter text.</w:t>
            </w:r>
          </w:p>
        </w:tc>
        <w:tc>
          <w:tcPr>
            <w:tcW w:w="2016" w:type="dxa"/>
          </w:tcPr>
          <w:p w14:paraId="09134E65" w14:textId="6A35F6BF" w:rsidR="00687DBC" w:rsidRPr="00F97F90" w:rsidRDefault="00F97F90" w:rsidP="00564656">
            <w:r w:rsidRPr="5E0FEEA7">
              <w:rPr>
                <w:rStyle w:val="PlaceholderText"/>
                <w:sz w:val="24"/>
                <w:szCs w:val="24"/>
              </w:rPr>
              <w:t>Click or tap here to enter text.</w:t>
            </w:r>
          </w:p>
        </w:tc>
        <w:tc>
          <w:tcPr>
            <w:tcW w:w="2016" w:type="dxa"/>
          </w:tcPr>
          <w:p w14:paraId="44B32978" w14:textId="28226106" w:rsidR="00687DBC" w:rsidRPr="00F97F90" w:rsidRDefault="00F97F90" w:rsidP="00564656">
            <w:r w:rsidRPr="5E0FEEA7">
              <w:rPr>
                <w:rStyle w:val="PlaceholderText"/>
                <w:sz w:val="24"/>
                <w:szCs w:val="24"/>
              </w:rPr>
              <w:t>Click or tap here to enter text.</w:t>
            </w:r>
          </w:p>
        </w:tc>
        <w:tc>
          <w:tcPr>
            <w:tcW w:w="2016" w:type="dxa"/>
          </w:tcPr>
          <w:sdt>
            <w:sdtPr>
              <w:id w:val="100178289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D51D85F" w14:textId="6FA8083F" w:rsidR="187EB5F6" w:rsidRDefault="187EB5F6" w:rsidP="5E0FEEA7">
                <w:r w:rsidRPr="5E0FEEA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016" w:type="dxa"/>
          </w:tcPr>
          <w:sdt>
            <w:sdtPr>
              <w:id w:val="186374610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2136BF0" w14:textId="22CEE0C8" w:rsidR="187EB5F6" w:rsidRDefault="187EB5F6" w:rsidP="5E0FEEA7">
                <w:r w:rsidRPr="5E0FEEA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sdt>
        <w:sdtPr>
          <w:id w:val="-573660607"/>
          <w15:repeatingSection/>
        </w:sdtPr>
        <w:sdtContent>
          <w:sdt>
            <w:sdtPr>
              <w:id w:val="-70825883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687DBC" w:rsidRPr="00F97F90" w14:paraId="4D84042E" w14:textId="77777777" w:rsidTr="00564656">
                <w:sdt>
                  <w:sdtPr>
                    <w:id w:val="1096365849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880" w:type="dxa"/>
                      </w:tcPr>
                      <w:p w14:paraId="574C1592" w14:textId="2102C391" w:rsidR="00687DBC" w:rsidRPr="00F97F90" w:rsidRDefault="00F97F90" w:rsidP="00564656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1545442998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880" w:type="dxa"/>
                      </w:tcPr>
                      <w:p w14:paraId="1CE46925" w14:textId="095EAC07" w:rsidR="00687DBC" w:rsidRPr="00F97F90" w:rsidRDefault="00F97F90" w:rsidP="00564656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1880976286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880" w:type="dxa"/>
                      </w:tcPr>
                      <w:p w14:paraId="01A26186" w14:textId="588DE4BB" w:rsidR="00687DBC" w:rsidRPr="00F97F90" w:rsidRDefault="00F97F90" w:rsidP="00564656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916329128"/>
                    <w:placeholder>
                      <w:docPart w:val="10C5B7EB2F934BD08F0A74E0100CEAEC"/>
                    </w:placeholder>
                    <w:showingPlcHdr/>
                    <w:text/>
                  </w:sdtPr>
                  <w:sdtContent>
                    <w:tc>
                      <w:tcPr>
                        <w:tcW w:w="0" w:type="auto"/>
                      </w:tcPr>
                      <w:p w14:paraId="40EA0490" w14:textId="558D1C68" w:rsidR="000A45BD" w:rsidRDefault="00255C3D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878323432"/>
                    <w:placeholder>
                      <w:docPart w:val="794DBECB081947C1A9847D76F7009CD7"/>
                    </w:placeholder>
                    <w:showingPlcHdr/>
                    <w:text/>
                  </w:sdtPr>
                  <w:sdtContent>
                    <w:tc>
                      <w:tcPr>
                        <w:tcW w:w="0" w:type="auto"/>
                      </w:tcPr>
                      <w:p w14:paraId="1029AB84" w14:textId="7007368C" w:rsidR="000A45BD" w:rsidRDefault="00255C3D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id w:val="283319419"/>
              <w:placeholder>
                <w:docPart w:val="BDDF37D2A12F48449095938F3D2EC546"/>
              </w:placeholder>
              <w15:repeatingSectionItem/>
            </w:sdtPr>
            <w:sdtContent>
              <w:tr w:rsidR="00255C3D" w:rsidRPr="00F97F90" w14:paraId="02AA7D34" w14:textId="77777777" w:rsidTr="00564656">
                <w:sdt>
                  <w:sdtPr>
                    <w:id w:val="-502434793"/>
                    <w:placeholder>
                      <w:docPart w:val="BE836DC802464B1083A02D0A91829D2D"/>
                    </w:placeholder>
                    <w:showingPlcHdr/>
                    <w:text/>
                  </w:sdtPr>
                  <w:sdtContent>
                    <w:tc>
                      <w:tcPr>
                        <w:tcW w:w="2880" w:type="dxa"/>
                      </w:tcPr>
                      <w:p w14:paraId="3D5624D4" w14:textId="77777777" w:rsidR="00255C3D" w:rsidRPr="00F97F90" w:rsidRDefault="00255C3D" w:rsidP="00175FE1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472288767"/>
                    <w:placeholder>
                      <w:docPart w:val="BE836DC802464B1083A02D0A91829D2D"/>
                    </w:placeholder>
                    <w:showingPlcHdr/>
                    <w:text/>
                  </w:sdtPr>
                  <w:sdtContent>
                    <w:tc>
                      <w:tcPr>
                        <w:tcW w:w="2880" w:type="dxa"/>
                      </w:tcPr>
                      <w:p w14:paraId="2CCFBCBF" w14:textId="77777777" w:rsidR="00255C3D" w:rsidRPr="00F97F90" w:rsidRDefault="00255C3D" w:rsidP="00175FE1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268240609"/>
                    <w:placeholder>
                      <w:docPart w:val="BE836DC802464B1083A02D0A91829D2D"/>
                    </w:placeholder>
                    <w:showingPlcHdr/>
                    <w:text/>
                  </w:sdtPr>
                  <w:sdtContent>
                    <w:tc>
                      <w:tcPr>
                        <w:tcW w:w="2880" w:type="dxa"/>
                      </w:tcPr>
                      <w:p w14:paraId="3888BC29" w14:textId="77777777" w:rsidR="00255C3D" w:rsidRPr="00F97F90" w:rsidRDefault="00255C3D" w:rsidP="00175FE1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1806127353"/>
                    <w:placeholder>
                      <w:docPart w:val="292EC83873C04A0780D22251B7383E3F"/>
                    </w:placeholder>
                    <w:showingPlcHdr/>
                    <w:text/>
                  </w:sdtPr>
                  <w:sdtContent>
                    <w:tc>
                      <w:tcPr>
                        <w:tcW w:w="0" w:type="auto"/>
                      </w:tcPr>
                      <w:p w14:paraId="70A74363" w14:textId="5A45C906" w:rsidR="00255C3D" w:rsidRDefault="00255C3D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156613265"/>
                    <w:placeholder>
                      <w:docPart w:val="A555A3F20220412AB6BC958DEEFF37ED"/>
                    </w:placeholder>
                    <w:showingPlcHdr/>
                    <w:text/>
                  </w:sdtPr>
                  <w:sdtContent>
                    <w:tc>
                      <w:tcPr>
                        <w:tcW w:w="0" w:type="auto"/>
                      </w:tcPr>
                      <w:p w14:paraId="5BD12CA4" w14:textId="7A1D608F" w:rsidR="00255C3D" w:rsidRDefault="00255C3D">
                        <w:r w:rsidRPr="00F97F90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396966EC" w14:textId="07406E22" w:rsidR="004125F9" w:rsidRPr="004125F9" w:rsidRDefault="00687DBC" w:rsidP="42A67DEE">
      <w:pPr>
        <w:rPr>
          <w:i/>
          <w:iCs/>
          <w:sz w:val="24"/>
          <w:szCs w:val="24"/>
        </w:rPr>
      </w:pPr>
      <w:r>
        <w:br/>
      </w:r>
      <w:r w:rsidR="004125F9" w:rsidRPr="42A67DEE">
        <w:rPr>
          <w:b/>
          <w:bCs/>
          <w:i/>
          <w:iCs/>
          <w:sz w:val="24"/>
          <w:szCs w:val="24"/>
        </w:rPr>
        <w:t>To add additional rows, select the + button on the right side of the table.</w:t>
      </w:r>
    </w:p>
    <w:p w14:paraId="318FCC2B" w14:textId="52A78151" w:rsidR="00687DBC" w:rsidRPr="00F97F90" w:rsidRDefault="00687DBC" w:rsidP="5E0FEEA7">
      <w:pPr>
        <w:rPr>
          <w:sz w:val="24"/>
          <w:szCs w:val="24"/>
        </w:rPr>
      </w:pPr>
      <w:r w:rsidRPr="5E0FEEA7">
        <w:rPr>
          <w:sz w:val="24"/>
          <w:szCs w:val="24"/>
        </w:rPr>
        <w:t xml:space="preserve">I confirm that the above-named clergy members are in good standing with our </w:t>
      </w:r>
      <w:r w:rsidR="00DA0A35" w:rsidRPr="5E0FEEA7">
        <w:rPr>
          <w:sz w:val="24"/>
          <w:szCs w:val="24"/>
        </w:rPr>
        <w:t xml:space="preserve">church and/or faith community </w:t>
      </w:r>
      <w:r w:rsidRPr="5E0FEEA7">
        <w:rPr>
          <w:sz w:val="24"/>
          <w:szCs w:val="24"/>
        </w:rPr>
        <w:t xml:space="preserve">and have our endorsement to participate in this program. Should </w:t>
      </w:r>
      <w:r w:rsidRPr="5E0FEEA7">
        <w:rPr>
          <w:sz w:val="24"/>
          <w:szCs w:val="24"/>
        </w:rPr>
        <w:lastRenderedPageBreak/>
        <w:t xml:space="preserve">there be any changes to their status or authorization, </w:t>
      </w:r>
      <w:r w:rsidR="00DA0A35" w:rsidRPr="5E0FEEA7">
        <w:rPr>
          <w:sz w:val="24"/>
          <w:szCs w:val="24"/>
        </w:rPr>
        <w:t>we will</w:t>
      </w:r>
      <w:r w:rsidRPr="5E0FEEA7">
        <w:rPr>
          <w:sz w:val="24"/>
          <w:szCs w:val="24"/>
        </w:rPr>
        <w:t xml:space="preserve"> notify the program administrator promptly.</w:t>
      </w:r>
    </w:p>
    <w:p w14:paraId="74984EF5" w14:textId="4FA61AE8" w:rsidR="00687DBC" w:rsidRPr="00F97F90" w:rsidRDefault="00204F89" w:rsidP="5E0FEEA7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Name</w:t>
      </w:r>
      <w:r w:rsidR="00DA0A35" w:rsidRPr="42A67DEE">
        <w:rPr>
          <w:b/>
          <w:bCs/>
          <w:sz w:val="24"/>
          <w:szCs w:val="24"/>
        </w:rPr>
        <w:t>:</w:t>
      </w:r>
      <w:r w:rsidR="003D1638" w:rsidRPr="42A67DEE">
        <w:rPr>
          <w:b/>
          <w:bCs/>
          <w:sz w:val="24"/>
          <w:szCs w:val="24"/>
        </w:rPr>
        <w:t xml:space="preserve"> </w:t>
      </w:r>
      <w:sdt>
        <w:sdtPr>
          <w:rPr>
            <w:rStyle w:val="PlaceholderText"/>
            <w:sz w:val="24"/>
            <w:szCs w:val="24"/>
          </w:rPr>
          <w:id w:val="-1601570955"/>
          <w:placeholder>
            <w:docPart w:val="9940AE41FC2E4A3EBA41ADC71C2CDE0F"/>
          </w:placeholder>
          <w:showingPlcHdr/>
          <w:text/>
        </w:sdtPr>
        <w:sdtEndPr>
          <w:rPr>
            <w:rStyle w:val="PlaceholderText"/>
          </w:rPr>
        </w:sdtEndPr>
        <w:sdtContent>
          <w:r w:rsidR="00255C3D" w:rsidRPr="007E24BC">
            <w:rPr>
              <w:rStyle w:val="PlaceholderText"/>
            </w:rPr>
            <w:t>Click or tap here to enter text.</w:t>
          </w:r>
        </w:sdtContent>
      </w:sdt>
    </w:p>
    <w:p w14:paraId="1219F5D5" w14:textId="17787B8B" w:rsidR="00687DBC" w:rsidRPr="00F97F90" w:rsidRDefault="00687DBC" w:rsidP="5E0FEEA7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Faith Authority Title/Position:</w:t>
      </w:r>
      <w:r w:rsidR="003D1638" w:rsidRPr="42A67DEE">
        <w:rPr>
          <w:sz w:val="24"/>
          <w:szCs w:val="24"/>
        </w:rPr>
        <w:t xml:space="preserve"> </w:t>
      </w:r>
      <w:sdt>
        <w:sdtPr>
          <w:rPr>
            <w:rStyle w:val="PlaceholderText"/>
            <w:sz w:val="24"/>
            <w:szCs w:val="24"/>
          </w:rPr>
          <w:id w:val="1304657289"/>
          <w:placeholder>
            <w:docPart w:val="F1144F8C08934C5EBA79201E6A518B1B"/>
          </w:placeholder>
          <w:showingPlcHdr/>
          <w:text/>
        </w:sdtPr>
        <w:sdtEndPr>
          <w:rPr>
            <w:rStyle w:val="PlaceholderText"/>
          </w:rPr>
        </w:sdtEndPr>
        <w:sdtContent>
          <w:r w:rsidR="00F97F90" w:rsidRPr="42A67DEE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08F8A45B" w14:textId="5E586F8F" w:rsidR="00687DBC" w:rsidRPr="00F97F90" w:rsidRDefault="00DA0A35" w:rsidP="5E0FEEA7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Church and/or faith community</w:t>
      </w:r>
      <w:r w:rsidR="00687DBC" w:rsidRPr="42A67DEE">
        <w:rPr>
          <w:b/>
          <w:bCs/>
          <w:sz w:val="24"/>
          <w:szCs w:val="24"/>
        </w:rPr>
        <w:t>:</w:t>
      </w:r>
      <w:r w:rsidR="00687DBC" w:rsidRPr="42A67DEE">
        <w:rPr>
          <w:sz w:val="24"/>
          <w:szCs w:val="24"/>
        </w:rPr>
        <w:t xml:space="preserve"> </w:t>
      </w:r>
      <w:sdt>
        <w:sdtPr>
          <w:rPr>
            <w:rStyle w:val="PlaceholderText"/>
            <w:sz w:val="24"/>
            <w:szCs w:val="24"/>
          </w:rPr>
          <w:id w:val="-719668320"/>
          <w:placeholder>
            <w:docPart w:val="DefaultPlaceholder_-1854013440"/>
          </w:placeholder>
          <w:showingPlcHdr/>
          <w:text/>
        </w:sdtPr>
        <w:sdtEndPr>
          <w:rPr>
            <w:rStyle w:val="PlaceholderText"/>
          </w:rPr>
        </w:sdtEndPr>
        <w:sdtContent>
          <w:r w:rsidR="00F97F90" w:rsidRPr="42A67DEE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45C5DE79" w14:textId="748EC354" w:rsidR="00687DBC" w:rsidRPr="00F97F90" w:rsidRDefault="00687DBC" w:rsidP="5E0FEEA7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Phone</w:t>
      </w:r>
      <w:r w:rsidRPr="42A67DEE">
        <w:rPr>
          <w:sz w:val="24"/>
          <w:szCs w:val="24"/>
        </w:rPr>
        <w:t>:</w:t>
      </w:r>
      <w:r w:rsidR="003D1638" w:rsidRPr="42A67DEE">
        <w:rPr>
          <w:sz w:val="24"/>
          <w:szCs w:val="24"/>
        </w:rPr>
        <w:t xml:space="preserve"> </w:t>
      </w:r>
      <w:sdt>
        <w:sdtPr>
          <w:rPr>
            <w:rStyle w:val="PlaceholderText"/>
            <w:sz w:val="24"/>
            <w:szCs w:val="24"/>
          </w:rPr>
          <w:id w:val="234598034"/>
          <w:placeholder>
            <w:docPart w:val="96D96A2EFE6F4ED3AAAB70EDB870E8BB"/>
          </w:placeholder>
          <w:showingPlcHdr/>
          <w:text/>
        </w:sdtPr>
        <w:sdtEndPr>
          <w:rPr>
            <w:rStyle w:val="PlaceholderText"/>
          </w:rPr>
        </w:sdtEndPr>
        <w:sdtContent>
          <w:r w:rsidR="00F97F90" w:rsidRPr="42A67DEE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52F49043" w14:textId="03FC6109" w:rsidR="00687DBC" w:rsidRPr="00F97F90" w:rsidRDefault="00687DBC" w:rsidP="5E0FEEA7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Email:</w:t>
      </w:r>
      <w:r w:rsidR="003D1638" w:rsidRPr="42A67DEE">
        <w:rPr>
          <w:b/>
          <w:bCs/>
          <w:sz w:val="24"/>
          <w:szCs w:val="24"/>
        </w:rPr>
        <w:t xml:space="preserve"> </w:t>
      </w:r>
      <w:sdt>
        <w:sdtPr>
          <w:rPr>
            <w:rStyle w:val="PlaceholderText"/>
            <w:sz w:val="24"/>
            <w:szCs w:val="24"/>
          </w:rPr>
          <w:id w:val="-1099175332"/>
          <w:placeholder>
            <w:docPart w:val="28C3058D375A4B1495D31CA3C3085AB4"/>
          </w:placeholder>
          <w:showingPlcHdr/>
          <w:text/>
        </w:sdtPr>
        <w:sdtEndPr>
          <w:rPr>
            <w:rStyle w:val="PlaceholderText"/>
          </w:rPr>
        </w:sdtEndPr>
        <w:sdtContent>
          <w:r w:rsidR="00F97F90" w:rsidRPr="42A67DEE">
            <w:rPr>
              <w:rStyle w:val="PlaceholderText"/>
              <w:b/>
              <w:bCs/>
              <w:sz w:val="24"/>
              <w:szCs w:val="24"/>
            </w:rPr>
            <w:t>Click or tap here to enter text.</w:t>
          </w:r>
        </w:sdtContent>
      </w:sdt>
    </w:p>
    <w:p w14:paraId="6A52313D" w14:textId="196DF4E6" w:rsidR="00DA0A35" w:rsidRDefault="4768DB5B" w:rsidP="42A67DEE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Comments (optional)</w:t>
      </w:r>
      <w:r w:rsidRPr="42A67DEE">
        <w:rPr>
          <w:sz w:val="24"/>
          <w:szCs w:val="24"/>
        </w:rPr>
        <w:t xml:space="preserve">: </w:t>
      </w:r>
      <w:sdt>
        <w:sdtPr>
          <w:rPr>
            <w:rStyle w:val="PlaceholderText"/>
            <w:sz w:val="24"/>
            <w:szCs w:val="24"/>
          </w:rPr>
          <w:id w:val="701748262"/>
          <w:placeholder>
            <w:docPart w:val="DefaultPlaceholder_-1854013440"/>
          </w:placeholder>
          <w:showingPlcHdr/>
          <w:text/>
        </w:sdtPr>
        <w:sdtEndPr>
          <w:rPr>
            <w:rStyle w:val="PlaceholderText"/>
          </w:rPr>
        </w:sdtEndPr>
        <w:sdtContent>
          <w:r w:rsidRPr="42A67DEE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6ED0977C" w14:textId="779355DF" w:rsidR="00DA0A35" w:rsidRPr="00DA0A35" w:rsidRDefault="00DA0A35" w:rsidP="5E0FEEA7">
      <w:pPr>
        <w:rPr>
          <w:sz w:val="24"/>
          <w:szCs w:val="24"/>
        </w:rPr>
      </w:pPr>
      <w:r w:rsidRPr="5E0FEEA7">
        <w:rPr>
          <w:i/>
          <w:iCs/>
          <w:sz w:val="24"/>
          <w:szCs w:val="24"/>
        </w:rPr>
        <w:t>Sincerely</w:t>
      </w:r>
      <w:r w:rsidRPr="5E0FEEA7">
        <w:rPr>
          <w:sz w:val="24"/>
          <w:szCs w:val="24"/>
        </w:rPr>
        <w:t>,</w:t>
      </w:r>
    </w:p>
    <w:p w14:paraId="0B4F3F0C" w14:textId="6DB90A64" w:rsidR="00687DBC" w:rsidRPr="00F97F90" w:rsidRDefault="00687DBC" w:rsidP="5E0FEEA7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Signature</w:t>
      </w:r>
      <w:r w:rsidRPr="42A67DEE">
        <w:rPr>
          <w:sz w:val="24"/>
          <w:szCs w:val="24"/>
        </w:rPr>
        <w:t xml:space="preserve">: </w:t>
      </w:r>
      <w:sdt>
        <w:sdtPr>
          <w:rPr>
            <w:rStyle w:val="PlaceholderText"/>
            <w:sz w:val="24"/>
            <w:szCs w:val="24"/>
          </w:rPr>
          <w:id w:val="1284779981"/>
          <w:placeholder>
            <w:docPart w:val="7973D5592F164CC7967312BE55171F9C"/>
          </w:placeholder>
          <w:showingPlcHdr/>
          <w:text/>
        </w:sdtPr>
        <w:sdtEndPr>
          <w:rPr>
            <w:rStyle w:val="PlaceholderText"/>
          </w:rPr>
        </w:sdtEndPr>
        <w:sdtContent>
          <w:r w:rsidR="00F97F90" w:rsidRPr="42A67DEE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7F0451B4" w14:textId="3977CB36" w:rsidR="0073698D" w:rsidRDefault="00687DBC" w:rsidP="5E0FEEA7">
      <w:pPr>
        <w:rPr>
          <w:rStyle w:val="PlaceholderText"/>
          <w:sz w:val="24"/>
          <w:szCs w:val="24"/>
        </w:rPr>
      </w:pPr>
      <w:r w:rsidRPr="42A67DEE">
        <w:rPr>
          <w:b/>
          <w:bCs/>
          <w:sz w:val="24"/>
          <w:szCs w:val="24"/>
        </w:rPr>
        <w:t>Date:</w:t>
      </w:r>
      <w:r w:rsidR="003D1638" w:rsidRPr="42A67DEE">
        <w:rPr>
          <w:sz w:val="24"/>
          <w:szCs w:val="24"/>
        </w:rPr>
        <w:t xml:space="preserve"> </w:t>
      </w:r>
      <w:sdt>
        <w:sdtPr>
          <w:rPr>
            <w:rStyle w:val="PlaceholderText"/>
            <w:sz w:val="24"/>
            <w:szCs w:val="24"/>
          </w:rPr>
          <w:id w:val="-2135323351"/>
          <w:placeholder>
            <w:docPart w:val="A8CBB2CCFB644A328D83CB1287AC29F5"/>
          </w:placeholder>
          <w:showingPlcHdr/>
          <w:text/>
        </w:sdtPr>
        <w:sdtEndPr>
          <w:rPr>
            <w:rStyle w:val="PlaceholderText"/>
          </w:rPr>
        </w:sdtEndPr>
        <w:sdtContent>
          <w:r w:rsidR="00F97F90" w:rsidRPr="42A67DEE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460B55A5" w14:textId="6C7E0697" w:rsidR="00540B6E" w:rsidRPr="00F97F90" w:rsidRDefault="00540B6E" w:rsidP="5E0FEEA7">
      <w:pPr>
        <w:rPr>
          <w:rStyle w:val="PlaceholderText"/>
        </w:rPr>
      </w:pPr>
    </w:p>
    <w:sectPr w:rsidR="00540B6E" w:rsidRPr="00F97F90" w:rsidSect="002C293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080" w:right="1080" w:bottom="1440" w:left="1080" w:header="115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C7A38" w14:textId="77777777" w:rsidR="00D44C4F" w:rsidRDefault="00D44C4F" w:rsidP="007C05B3">
      <w:pPr>
        <w:spacing w:after="0"/>
      </w:pPr>
      <w:r>
        <w:separator/>
      </w:r>
    </w:p>
  </w:endnote>
  <w:endnote w:type="continuationSeparator" w:id="0">
    <w:p w14:paraId="751088FE" w14:textId="77777777" w:rsidR="00D44C4F" w:rsidRDefault="00D44C4F" w:rsidP="007C05B3">
      <w:pPr>
        <w:spacing w:after="0"/>
      </w:pPr>
      <w:r>
        <w:continuationSeparator/>
      </w:r>
    </w:p>
  </w:endnote>
  <w:endnote w:type="continuationNotice" w:id="1">
    <w:p w14:paraId="26B3DA8D" w14:textId="77777777" w:rsidR="00D44C4F" w:rsidRDefault="00D44C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80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48"/>
      <w:gridCol w:w="2448"/>
      <w:gridCol w:w="2448"/>
      <w:gridCol w:w="2736"/>
    </w:tblGrid>
    <w:tr w:rsidR="00E31D60" w:rsidRPr="00E31D60" w14:paraId="23C67514" w14:textId="77777777" w:rsidTr="002C2938">
      <w:trPr>
        <w:trHeight w:val="144"/>
      </w:trPr>
      <w:tc>
        <w:tcPr>
          <w:tcW w:w="2448" w:type="dxa"/>
          <w:tcBorders>
            <w:top w:val="single" w:sz="6" w:space="0" w:color="87D3E2"/>
          </w:tcBorders>
        </w:tcPr>
        <w:p w14:paraId="431590CF" w14:textId="77777777" w:rsidR="00E31D60" w:rsidRPr="00E31D60" w:rsidRDefault="00E31D60" w:rsidP="002C2938">
          <w:pPr>
            <w:pStyle w:val="Footer-Address"/>
            <w:jc w:val="right"/>
          </w:pPr>
        </w:p>
      </w:tc>
      <w:tc>
        <w:tcPr>
          <w:tcW w:w="2448" w:type="dxa"/>
          <w:tcBorders>
            <w:top w:val="single" w:sz="6" w:space="0" w:color="87D3E2"/>
          </w:tcBorders>
        </w:tcPr>
        <w:p w14:paraId="2D611C4F" w14:textId="77777777" w:rsidR="00E31D60" w:rsidRPr="00E31D60" w:rsidRDefault="00E31D60" w:rsidP="002C2938">
          <w:pPr>
            <w:pStyle w:val="Footer-Address"/>
            <w:jc w:val="right"/>
          </w:pPr>
        </w:p>
      </w:tc>
      <w:tc>
        <w:tcPr>
          <w:tcW w:w="2448" w:type="dxa"/>
          <w:tcBorders>
            <w:top w:val="single" w:sz="6" w:space="0" w:color="87D3E2"/>
          </w:tcBorders>
        </w:tcPr>
        <w:p w14:paraId="0187C4A4" w14:textId="77777777" w:rsidR="00E31D60" w:rsidRPr="00E31D60" w:rsidRDefault="00E31D60" w:rsidP="002C2938">
          <w:pPr>
            <w:pStyle w:val="Footer-Address"/>
            <w:jc w:val="right"/>
            <w:rPr>
              <w:b/>
              <w:bCs/>
            </w:rPr>
          </w:pPr>
        </w:p>
      </w:tc>
      <w:tc>
        <w:tcPr>
          <w:tcW w:w="2736" w:type="dxa"/>
          <w:tcBorders>
            <w:top w:val="single" w:sz="6" w:space="0" w:color="87D3E2"/>
          </w:tcBorders>
        </w:tcPr>
        <w:sdt>
          <w:sdtPr>
            <w:id w:val="92036822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08F750F" w14:textId="77777777" w:rsidR="00E31D60" w:rsidRPr="00E31D60" w:rsidRDefault="00E31D60" w:rsidP="002C2938">
              <w:pPr>
                <w:pStyle w:val="Footer-Address"/>
                <w:jc w:val="right"/>
                <w:rPr>
                  <w:noProof/>
                </w:rPr>
              </w:pPr>
              <w:r w:rsidRPr="00E31D60">
                <w:fldChar w:fldCharType="begin"/>
              </w:r>
              <w:r w:rsidRPr="00E31D60">
                <w:instrText xml:space="preserve"> PAGE   \* MERGEFORMAT </w:instrText>
              </w:r>
              <w:r w:rsidRPr="00E31D60">
                <w:fldChar w:fldCharType="separate"/>
              </w:r>
              <w:r w:rsidRPr="00E31D60">
                <w:t>2</w:t>
              </w:r>
              <w:r w:rsidRPr="00E31D60">
                <w:rPr>
                  <w:noProof/>
                </w:rPr>
                <w:fldChar w:fldCharType="end"/>
              </w:r>
            </w:p>
          </w:sdtContent>
        </w:sdt>
        <w:p w14:paraId="2A8AA41B" w14:textId="77777777" w:rsidR="00E31D60" w:rsidRPr="00E31D60" w:rsidRDefault="00E31D60" w:rsidP="002C2938">
          <w:pPr>
            <w:pStyle w:val="Footer-Address"/>
            <w:jc w:val="right"/>
          </w:pPr>
        </w:p>
      </w:tc>
    </w:tr>
  </w:tbl>
  <w:p w14:paraId="0F864EDE" w14:textId="77777777" w:rsidR="00E31D60" w:rsidRDefault="00E31D60" w:rsidP="00E31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6" w:space="0" w:color="E6F6F9" w:themeColor="background2" w:themeTint="33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38"/>
      <w:gridCol w:w="3068"/>
    </w:tblGrid>
    <w:tr w:rsidR="00687DBC" w:rsidRPr="00E31D60" w14:paraId="7370379B" w14:textId="77777777" w:rsidTr="002C2938">
      <w:trPr>
        <w:trHeight w:val="288"/>
      </w:trPr>
      <w:tc>
        <w:tcPr>
          <w:tcW w:w="2338" w:type="dxa"/>
          <w:tcBorders>
            <w:top w:val="single" w:sz="6" w:space="0" w:color="87D3E2"/>
          </w:tcBorders>
        </w:tcPr>
        <w:p w14:paraId="3E2D6E8E" w14:textId="3FAD0AE4" w:rsidR="00687DBC" w:rsidRPr="002C2938" w:rsidRDefault="00687DBC" w:rsidP="002C2938">
          <w:pPr>
            <w:pStyle w:val="NoSpacing"/>
            <w:rPr>
              <w:rFonts w:asciiTheme="majorHAnsi" w:hAnsiTheme="majorHAnsi"/>
              <w:b/>
              <w:bCs/>
              <w:sz w:val="18"/>
              <w:szCs w:val="18"/>
            </w:rPr>
          </w:pPr>
        </w:p>
      </w:tc>
      <w:tc>
        <w:tcPr>
          <w:tcW w:w="3068" w:type="dxa"/>
          <w:tcBorders>
            <w:top w:val="single" w:sz="6" w:space="0" w:color="87D3E2"/>
          </w:tcBorders>
        </w:tcPr>
        <w:p w14:paraId="6FF70B0F" w14:textId="77777777" w:rsidR="00687DBC" w:rsidRPr="00E31D60" w:rsidRDefault="00687DBC">
          <w:pPr>
            <w:pStyle w:val="Footer"/>
            <w:rPr>
              <w:sz w:val="20"/>
              <w:szCs w:val="20"/>
            </w:rPr>
          </w:pPr>
        </w:p>
      </w:tc>
    </w:tr>
  </w:tbl>
  <w:p w14:paraId="33122A93" w14:textId="77777777" w:rsidR="007C05B3" w:rsidRPr="00E31D60" w:rsidRDefault="007C05B3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E5C1" w14:textId="77777777" w:rsidR="00D44C4F" w:rsidRDefault="00D44C4F" w:rsidP="007C05B3">
      <w:pPr>
        <w:spacing w:after="0"/>
      </w:pPr>
      <w:r>
        <w:separator/>
      </w:r>
    </w:p>
  </w:footnote>
  <w:footnote w:type="continuationSeparator" w:id="0">
    <w:p w14:paraId="55F2AB82" w14:textId="77777777" w:rsidR="00D44C4F" w:rsidRDefault="00D44C4F" w:rsidP="007C05B3">
      <w:pPr>
        <w:spacing w:after="0"/>
      </w:pPr>
      <w:r>
        <w:continuationSeparator/>
      </w:r>
    </w:p>
  </w:footnote>
  <w:footnote w:type="continuationNotice" w:id="1">
    <w:p w14:paraId="7A700AA3" w14:textId="77777777" w:rsidR="00D44C4F" w:rsidRDefault="00D44C4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26AED0B" w14:paraId="4611D89C" w14:textId="77777777" w:rsidTr="026AED0B">
      <w:trPr>
        <w:trHeight w:val="300"/>
      </w:trPr>
      <w:tc>
        <w:tcPr>
          <w:tcW w:w="3360" w:type="dxa"/>
        </w:tcPr>
        <w:p w14:paraId="59FCF80F" w14:textId="77777777" w:rsidR="026AED0B" w:rsidRDefault="026AED0B" w:rsidP="026AED0B">
          <w:pPr>
            <w:pStyle w:val="Header"/>
            <w:ind w:left="-115"/>
          </w:pPr>
        </w:p>
      </w:tc>
      <w:tc>
        <w:tcPr>
          <w:tcW w:w="3360" w:type="dxa"/>
        </w:tcPr>
        <w:p w14:paraId="58C542AC" w14:textId="77777777" w:rsidR="026AED0B" w:rsidRDefault="026AED0B" w:rsidP="026AED0B">
          <w:pPr>
            <w:pStyle w:val="Header"/>
            <w:jc w:val="center"/>
          </w:pPr>
        </w:p>
      </w:tc>
      <w:tc>
        <w:tcPr>
          <w:tcW w:w="3360" w:type="dxa"/>
        </w:tcPr>
        <w:p w14:paraId="229B978E" w14:textId="77777777" w:rsidR="026AED0B" w:rsidRDefault="026AED0B" w:rsidP="026AED0B">
          <w:pPr>
            <w:pStyle w:val="Header"/>
            <w:ind w:right="-115"/>
            <w:jc w:val="right"/>
          </w:pPr>
        </w:p>
      </w:tc>
    </w:tr>
  </w:tbl>
  <w:p w14:paraId="35AFB117" w14:textId="77777777" w:rsidR="00FF3C15" w:rsidRDefault="00FF3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tblpY="72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00"/>
      <w:gridCol w:w="3770"/>
    </w:tblGrid>
    <w:tr w:rsidR="00D66C43" w14:paraId="1458000A" w14:textId="77777777" w:rsidTr="0037482B">
      <w:trPr>
        <w:trHeight w:val="1728"/>
      </w:trPr>
      <w:tc>
        <w:tcPr>
          <w:tcW w:w="6300" w:type="dxa"/>
          <w:vAlign w:val="bottom"/>
        </w:tcPr>
        <w:p w14:paraId="5ABA2F79" w14:textId="77777777" w:rsidR="00D66C43" w:rsidRDefault="00D66C43" w:rsidP="0037482B">
          <w:pPr>
            <w:pStyle w:val="Header"/>
          </w:pPr>
          <w:r>
            <w:rPr>
              <w:noProof/>
            </w:rPr>
            <w:drawing>
              <wp:inline distT="0" distB="0" distL="0" distR="0" wp14:anchorId="1B280D70" wp14:editId="76BA3DDE">
                <wp:extent cx="1642745" cy="675498"/>
                <wp:effectExtent l="0" t="0" r="0" b="0"/>
                <wp:docPr id="1267772767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128287" name="Graphic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244" cy="688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0" w:type="dxa"/>
        </w:tcPr>
        <w:p w14:paraId="51E68A64" w14:textId="77777777" w:rsidR="00D66C43" w:rsidRDefault="00D66C43" w:rsidP="0037482B">
          <w:pPr>
            <w:pStyle w:val="Departmentname"/>
            <w:spacing w:before="240"/>
          </w:pPr>
        </w:p>
      </w:tc>
    </w:tr>
  </w:tbl>
  <w:p w14:paraId="0F062DB8" w14:textId="77777777" w:rsidR="00E31D60" w:rsidRDefault="00E31D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6346B"/>
    <w:multiLevelType w:val="hybridMultilevel"/>
    <w:tmpl w:val="6D06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47CBC"/>
    <w:multiLevelType w:val="hybridMultilevel"/>
    <w:tmpl w:val="1A708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788327">
    <w:abstractNumId w:val="1"/>
  </w:num>
  <w:num w:numId="2" w16cid:durableId="68074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0Sc4YGixxpTguYjpiZw/niZTAo/Ofqewlh6tdgbz0o12F8g/GclgKMey48va6WbYSRlkBopKv+M5DTw1Z8Xdlg==" w:salt="K2115QqEyqk5tlDEXjBH/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BC"/>
    <w:rsid w:val="00017A00"/>
    <w:rsid w:val="00032149"/>
    <w:rsid w:val="0005123E"/>
    <w:rsid w:val="000515AA"/>
    <w:rsid w:val="0007731B"/>
    <w:rsid w:val="000871A7"/>
    <w:rsid w:val="00087B3D"/>
    <w:rsid w:val="000A45BD"/>
    <w:rsid w:val="000C258D"/>
    <w:rsid w:val="0011461E"/>
    <w:rsid w:val="00155FED"/>
    <w:rsid w:val="00173939"/>
    <w:rsid w:val="00190D5C"/>
    <w:rsid w:val="001D2E82"/>
    <w:rsid w:val="001E7440"/>
    <w:rsid w:val="00204F89"/>
    <w:rsid w:val="002112FB"/>
    <w:rsid w:val="00215788"/>
    <w:rsid w:val="00215D3A"/>
    <w:rsid w:val="002375F9"/>
    <w:rsid w:val="00252C75"/>
    <w:rsid w:val="00255C3D"/>
    <w:rsid w:val="00272669"/>
    <w:rsid w:val="00284D89"/>
    <w:rsid w:val="002B369B"/>
    <w:rsid w:val="002C2938"/>
    <w:rsid w:val="002E335E"/>
    <w:rsid w:val="00305C6F"/>
    <w:rsid w:val="00313BFA"/>
    <w:rsid w:val="00320558"/>
    <w:rsid w:val="003254E5"/>
    <w:rsid w:val="0034393C"/>
    <w:rsid w:val="0037343C"/>
    <w:rsid w:val="0037482B"/>
    <w:rsid w:val="0039448A"/>
    <w:rsid w:val="003D0BEC"/>
    <w:rsid w:val="003D1638"/>
    <w:rsid w:val="003D5A47"/>
    <w:rsid w:val="003E4585"/>
    <w:rsid w:val="004125F9"/>
    <w:rsid w:val="004A3167"/>
    <w:rsid w:val="004A40AA"/>
    <w:rsid w:val="004B75D9"/>
    <w:rsid w:val="004D01C7"/>
    <w:rsid w:val="004E1298"/>
    <w:rsid w:val="004E3D94"/>
    <w:rsid w:val="00527C0D"/>
    <w:rsid w:val="00540B6E"/>
    <w:rsid w:val="00595333"/>
    <w:rsid w:val="00603D9C"/>
    <w:rsid w:val="006040C0"/>
    <w:rsid w:val="006119E0"/>
    <w:rsid w:val="006423C6"/>
    <w:rsid w:val="00661AEB"/>
    <w:rsid w:val="00682C5B"/>
    <w:rsid w:val="00687DBC"/>
    <w:rsid w:val="006A7B1D"/>
    <w:rsid w:val="006E350B"/>
    <w:rsid w:val="0073698D"/>
    <w:rsid w:val="00743BC1"/>
    <w:rsid w:val="007472B8"/>
    <w:rsid w:val="00752088"/>
    <w:rsid w:val="00793496"/>
    <w:rsid w:val="007979BC"/>
    <w:rsid w:val="007B6BBB"/>
    <w:rsid w:val="007B7446"/>
    <w:rsid w:val="007B75B3"/>
    <w:rsid w:val="007C05B3"/>
    <w:rsid w:val="007C0F63"/>
    <w:rsid w:val="007C5FEB"/>
    <w:rsid w:val="007E7631"/>
    <w:rsid w:val="007F0C34"/>
    <w:rsid w:val="00815DAF"/>
    <w:rsid w:val="00840FC0"/>
    <w:rsid w:val="00895436"/>
    <w:rsid w:val="0089675B"/>
    <w:rsid w:val="008B46BE"/>
    <w:rsid w:val="008B7CB5"/>
    <w:rsid w:val="008C4B24"/>
    <w:rsid w:val="008E4FDC"/>
    <w:rsid w:val="00903E71"/>
    <w:rsid w:val="0091115E"/>
    <w:rsid w:val="00911928"/>
    <w:rsid w:val="00942535"/>
    <w:rsid w:val="0095508A"/>
    <w:rsid w:val="009C74CE"/>
    <w:rsid w:val="009F5583"/>
    <w:rsid w:val="00A0142B"/>
    <w:rsid w:val="00A10E75"/>
    <w:rsid w:val="00A44139"/>
    <w:rsid w:val="00A83443"/>
    <w:rsid w:val="00AD162A"/>
    <w:rsid w:val="00AD773C"/>
    <w:rsid w:val="00AF044D"/>
    <w:rsid w:val="00B34A80"/>
    <w:rsid w:val="00B76AD3"/>
    <w:rsid w:val="00BB08CF"/>
    <w:rsid w:val="00BF3CB8"/>
    <w:rsid w:val="00BF507A"/>
    <w:rsid w:val="00C157C6"/>
    <w:rsid w:val="00C47162"/>
    <w:rsid w:val="00C71699"/>
    <w:rsid w:val="00C7581C"/>
    <w:rsid w:val="00C805BA"/>
    <w:rsid w:val="00CD46BF"/>
    <w:rsid w:val="00CF7145"/>
    <w:rsid w:val="00D06E40"/>
    <w:rsid w:val="00D368D2"/>
    <w:rsid w:val="00D44C4F"/>
    <w:rsid w:val="00D51D48"/>
    <w:rsid w:val="00D57450"/>
    <w:rsid w:val="00D66C43"/>
    <w:rsid w:val="00DA0A35"/>
    <w:rsid w:val="00DB7040"/>
    <w:rsid w:val="00DF56B8"/>
    <w:rsid w:val="00E05B48"/>
    <w:rsid w:val="00E17524"/>
    <w:rsid w:val="00E31D60"/>
    <w:rsid w:val="00E33BBB"/>
    <w:rsid w:val="00E56BC5"/>
    <w:rsid w:val="00F21540"/>
    <w:rsid w:val="00F35E23"/>
    <w:rsid w:val="00F57A94"/>
    <w:rsid w:val="00F64710"/>
    <w:rsid w:val="00F97F90"/>
    <w:rsid w:val="00FF0590"/>
    <w:rsid w:val="00FF3C15"/>
    <w:rsid w:val="00FF63B1"/>
    <w:rsid w:val="01F853D4"/>
    <w:rsid w:val="026AED0B"/>
    <w:rsid w:val="0BE45723"/>
    <w:rsid w:val="187EB5F6"/>
    <w:rsid w:val="27B1FE36"/>
    <w:rsid w:val="2AA97394"/>
    <w:rsid w:val="3139B6D6"/>
    <w:rsid w:val="3249939F"/>
    <w:rsid w:val="37CB1A50"/>
    <w:rsid w:val="3CDBF6AD"/>
    <w:rsid w:val="3F878A7D"/>
    <w:rsid w:val="42A67DEE"/>
    <w:rsid w:val="4768DB5B"/>
    <w:rsid w:val="50ECB742"/>
    <w:rsid w:val="59D229CA"/>
    <w:rsid w:val="5B817639"/>
    <w:rsid w:val="5E0FEEA7"/>
    <w:rsid w:val="5F787528"/>
    <w:rsid w:val="607AE9B8"/>
    <w:rsid w:val="623CB5C3"/>
    <w:rsid w:val="7020A0EE"/>
    <w:rsid w:val="7064ED0F"/>
    <w:rsid w:val="73B5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B300E"/>
  <w15:chartTrackingRefBased/>
  <w15:docId w15:val="{AFC68280-349A-4499-99F2-53ED0A76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DBC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938"/>
    <w:pPr>
      <w:widowControl w:val="0"/>
      <w:suppressAutoHyphens/>
      <w:autoSpaceDE w:val="0"/>
      <w:autoSpaceDN w:val="0"/>
      <w:adjustRightInd w:val="0"/>
      <w:spacing w:beforeAutospacing="1" w:after="270" w:line="460" w:lineRule="atLeast"/>
      <w:textAlignment w:val="center"/>
      <w:outlineLvl w:val="0"/>
    </w:pPr>
    <w:rPr>
      <w:rFonts w:eastAsiaTheme="minorHAnsi" w:cstheme="minorHAnsi"/>
      <w:color w:val="11325D" w:themeColor="text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938"/>
    <w:pPr>
      <w:widowControl w:val="0"/>
      <w:suppressAutoHyphens/>
      <w:autoSpaceDE w:val="0"/>
      <w:autoSpaceDN w:val="0"/>
      <w:adjustRightInd w:val="0"/>
      <w:spacing w:before="100" w:beforeAutospacing="1" w:after="240" w:line="240" w:lineRule="auto"/>
      <w:textAlignment w:val="center"/>
      <w:outlineLvl w:val="1"/>
    </w:pPr>
    <w:rPr>
      <w:rFonts w:asciiTheme="majorHAnsi" w:eastAsiaTheme="minorHAnsi" w:hAnsiTheme="majorHAnsi" w:cstheme="minorHAnsi"/>
      <w:noProof/>
      <w:color w:val="58366E" w:themeColor="accent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2938"/>
    <w:pPr>
      <w:keepNext/>
      <w:keepLines/>
      <w:widowControl w:val="0"/>
      <w:suppressAutoHyphens/>
      <w:autoSpaceDE w:val="0"/>
      <w:autoSpaceDN w:val="0"/>
      <w:adjustRightInd w:val="0"/>
      <w:spacing w:before="100" w:beforeAutospacing="1" w:after="0" w:line="240" w:lineRule="auto"/>
      <w:textAlignment w:val="center"/>
      <w:outlineLvl w:val="2"/>
    </w:pPr>
    <w:rPr>
      <w:rFonts w:eastAsiaTheme="majorEastAsia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C05B3"/>
    <w:pPr>
      <w:keepNext/>
      <w:keepLines/>
      <w:widowControl w:val="0"/>
      <w:suppressAutoHyphens/>
      <w:autoSpaceDE w:val="0"/>
      <w:autoSpaceDN w:val="0"/>
      <w:adjustRightInd w:val="0"/>
      <w:spacing w:before="80" w:beforeAutospacing="1" w:after="40" w:line="240" w:lineRule="auto"/>
      <w:textAlignment w:val="center"/>
      <w:outlineLvl w:val="3"/>
    </w:pPr>
    <w:rPr>
      <w:rFonts w:eastAsiaTheme="majorEastAsia" w:cstheme="majorBidi"/>
      <w:i/>
      <w:iCs/>
      <w:color w:val="F7AB54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5B3"/>
    <w:pPr>
      <w:keepNext/>
      <w:keepLines/>
      <w:widowControl w:val="0"/>
      <w:suppressAutoHyphens/>
      <w:autoSpaceDE w:val="0"/>
      <w:autoSpaceDN w:val="0"/>
      <w:adjustRightInd w:val="0"/>
      <w:spacing w:before="80" w:beforeAutospacing="1" w:after="40" w:line="240" w:lineRule="auto"/>
      <w:textAlignment w:val="center"/>
      <w:outlineLvl w:val="4"/>
    </w:pPr>
    <w:rPr>
      <w:rFonts w:eastAsiaTheme="majorEastAsia" w:cstheme="majorBidi"/>
      <w:color w:val="F7AB54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5B3"/>
    <w:pPr>
      <w:keepNext/>
      <w:keepLines/>
      <w:widowControl w:val="0"/>
      <w:suppressAutoHyphens/>
      <w:autoSpaceDE w:val="0"/>
      <w:autoSpaceDN w:val="0"/>
      <w:adjustRightInd w:val="0"/>
      <w:spacing w:before="40" w:beforeAutospacing="1" w:after="0" w:line="240" w:lineRule="auto"/>
      <w:textAlignment w:val="center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5B3"/>
    <w:pPr>
      <w:keepNext/>
      <w:keepLines/>
      <w:widowControl w:val="0"/>
      <w:suppressAutoHyphens/>
      <w:autoSpaceDE w:val="0"/>
      <w:autoSpaceDN w:val="0"/>
      <w:adjustRightInd w:val="0"/>
      <w:spacing w:before="40" w:beforeAutospacing="1" w:after="0" w:line="240" w:lineRule="auto"/>
      <w:textAlignment w:val="center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5B3"/>
    <w:pPr>
      <w:keepNext/>
      <w:keepLines/>
      <w:widowControl w:val="0"/>
      <w:suppressAutoHyphens/>
      <w:autoSpaceDE w:val="0"/>
      <w:autoSpaceDN w:val="0"/>
      <w:adjustRightInd w:val="0"/>
      <w:spacing w:beforeAutospacing="1" w:after="0" w:line="240" w:lineRule="auto"/>
      <w:textAlignment w:val="center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5B3"/>
    <w:pPr>
      <w:keepNext/>
      <w:keepLines/>
      <w:widowControl w:val="0"/>
      <w:suppressAutoHyphens/>
      <w:autoSpaceDE w:val="0"/>
      <w:autoSpaceDN w:val="0"/>
      <w:adjustRightInd w:val="0"/>
      <w:spacing w:beforeAutospacing="1" w:after="0" w:line="240" w:lineRule="auto"/>
      <w:textAlignment w:val="center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2938"/>
    <w:rPr>
      <w:rFonts w:cstheme="minorHAnsi"/>
      <w:color w:val="11325D" w:themeColor="text2"/>
      <w:sz w:val="48"/>
      <w:szCs w:val="48"/>
    </w:rPr>
  </w:style>
  <w:style w:type="character" w:customStyle="1" w:styleId="Heading2Char">
    <w:name w:val="Heading 2 Char"/>
    <w:link w:val="Heading2"/>
    <w:uiPriority w:val="9"/>
    <w:rsid w:val="002C2938"/>
    <w:rPr>
      <w:rFonts w:asciiTheme="majorHAnsi" w:hAnsiTheme="majorHAnsi" w:cstheme="minorHAnsi"/>
      <w:noProof/>
      <w:color w:val="58366E" w:themeColor="accent6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C2938"/>
    <w:rPr>
      <w:rFonts w:eastAsiaTheme="majorEastAsia" w:cstheme="majorBidi"/>
      <w:b/>
      <w:bCs/>
    </w:rPr>
  </w:style>
  <w:style w:type="paragraph" w:styleId="NoSpacing">
    <w:name w:val="No Spacing"/>
    <w:link w:val="NoSpacingChar"/>
    <w:uiPriority w:val="1"/>
    <w:qFormat/>
    <w:rsid w:val="00305C6F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cstheme="minorHAnsi"/>
    </w:rPr>
  </w:style>
  <w:style w:type="paragraph" w:styleId="ListParagraph">
    <w:name w:val="List Paragraph"/>
    <w:basedOn w:val="Normal"/>
    <w:uiPriority w:val="34"/>
    <w:qFormat/>
    <w:rsid w:val="00D51D48"/>
    <w:pPr>
      <w:widowControl w:val="0"/>
      <w:suppressAutoHyphens/>
      <w:autoSpaceDE w:val="0"/>
      <w:autoSpaceDN w:val="0"/>
      <w:adjustRightInd w:val="0"/>
      <w:spacing w:before="100" w:beforeAutospacing="1" w:after="240" w:line="240" w:lineRule="auto"/>
      <w:ind w:left="720"/>
      <w:contextualSpacing/>
      <w:textAlignment w:val="center"/>
    </w:pPr>
    <w:rPr>
      <w:rFonts w:eastAsiaTheme="minorHAnsi" w:cstheme="minorHAns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5B3"/>
    <w:rPr>
      <w:rFonts w:eastAsiaTheme="majorEastAsia" w:cstheme="majorBidi"/>
      <w:i/>
      <w:iCs/>
      <w:color w:val="F7AB5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5B3"/>
    <w:rPr>
      <w:rFonts w:eastAsiaTheme="majorEastAsia" w:cstheme="majorBidi"/>
      <w:color w:val="F7AB5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7C05B3"/>
    <w:pPr>
      <w:widowControl w:val="0"/>
      <w:suppressAutoHyphens/>
      <w:autoSpaceDE w:val="0"/>
      <w:autoSpaceDN w:val="0"/>
      <w:adjustRightInd w:val="0"/>
      <w:spacing w:beforeAutospacing="1" w:after="80" w:line="240" w:lineRule="auto"/>
      <w:contextualSpacing/>
      <w:textAlignment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rsid w:val="007C05B3"/>
    <w:rPr>
      <w:i/>
      <w:iCs/>
    </w:rPr>
  </w:style>
  <w:style w:type="character" w:styleId="SubtleEmphasis">
    <w:name w:val="Subtle Emphasis"/>
    <w:basedOn w:val="DefaultParagraphFont"/>
    <w:uiPriority w:val="19"/>
    <w:rsid w:val="007C05B3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rsid w:val="007C05B3"/>
    <w:pPr>
      <w:widowControl w:val="0"/>
      <w:suppressAutoHyphens/>
      <w:autoSpaceDE w:val="0"/>
      <w:autoSpaceDN w:val="0"/>
      <w:adjustRightInd w:val="0"/>
      <w:spacing w:before="160" w:beforeAutospacing="1" w:after="160" w:line="240" w:lineRule="auto"/>
      <w:jc w:val="center"/>
      <w:textAlignment w:val="center"/>
    </w:pPr>
    <w:rPr>
      <w:rFonts w:eastAsiaTheme="minorHAnsi" w:cs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C05B3"/>
    <w:rPr>
      <w:rFonts w:cstheme="minorHAns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7C05B3"/>
    <w:rPr>
      <w:i/>
      <w:iCs/>
      <w:color w:val="F7AB5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C05B3"/>
    <w:pPr>
      <w:widowControl w:val="0"/>
      <w:pBdr>
        <w:top w:val="single" w:sz="4" w:space="10" w:color="F7AB54" w:themeColor="accent1" w:themeShade="BF"/>
        <w:bottom w:val="single" w:sz="4" w:space="10" w:color="F7AB54" w:themeColor="accent1" w:themeShade="BF"/>
      </w:pBdr>
      <w:suppressAutoHyphens/>
      <w:autoSpaceDE w:val="0"/>
      <w:autoSpaceDN w:val="0"/>
      <w:adjustRightInd w:val="0"/>
      <w:spacing w:before="360" w:beforeAutospacing="1" w:after="360" w:line="240" w:lineRule="auto"/>
      <w:ind w:left="864" w:right="864"/>
      <w:jc w:val="center"/>
      <w:textAlignment w:val="center"/>
    </w:pPr>
    <w:rPr>
      <w:rFonts w:eastAsiaTheme="minorHAnsi" w:cstheme="minorHAnsi"/>
      <w:i/>
      <w:iCs/>
      <w:color w:val="F7AB54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5B3"/>
    <w:rPr>
      <w:rFonts w:cstheme="minorHAnsi"/>
      <w:i/>
      <w:iCs/>
      <w:color w:val="F7AB54" w:themeColor="accent1" w:themeShade="BF"/>
    </w:rPr>
  </w:style>
  <w:style w:type="character" w:styleId="IntenseReference">
    <w:name w:val="Intense Reference"/>
    <w:basedOn w:val="DefaultParagraphFont"/>
    <w:uiPriority w:val="32"/>
    <w:rsid w:val="007C05B3"/>
    <w:rPr>
      <w:b/>
      <w:bCs/>
      <w:smallCaps/>
      <w:color w:val="F7AB54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05B3"/>
    <w:pPr>
      <w:widowControl w:val="0"/>
      <w:tabs>
        <w:tab w:val="center" w:pos="4680"/>
        <w:tab w:val="right" w:pos="9360"/>
      </w:tabs>
      <w:suppressAutoHyphens/>
      <w:autoSpaceDE w:val="0"/>
      <w:autoSpaceDN w:val="0"/>
      <w:adjustRightInd w:val="0"/>
      <w:spacing w:before="100" w:beforeAutospacing="1" w:after="0" w:line="240" w:lineRule="auto"/>
      <w:textAlignment w:val="center"/>
    </w:pPr>
    <w:rPr>
      <w:rFonts w:eastAsiaTheme="minorHAnsi" w:cstheme="minorHAns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C05B3"/>
    <w:rPr>
      <w:rFonts w:cstheme="minorHAnsi"/>
    </w:rPr>
  </w:style>
  <w:style w:type="paragraph" w:styleId="Footer">
    <w:name w:val="footer"/>
    <w:basedOn w:val="Normal"/>
    <w:link w:val="FooterChar"/>
    <w:uiPriority w:val="99"/>
    <w:unhideWhenUsed/>
    <w:rsid w:val="007C05B3"/>
    <w:pPr>
      <w:widowControl w:val="0"/>
      <w:tabs>
        <w:tab w:val="center" w:pos="4680"/>
        <w:tab w:val="right" w:pos="9360"/>
      </w:tabs>
      <w:suppressAutoHyphens/>
      <w:autoSpaceDE w:val="0"/>
      <w:autoSpaceDN w:val="0"/>
      <w:adjustRightInd w:val="0"/>
      <w:spacing w:before="100" w:beforeAutospacing="1" w:after="0" w:line="240" w:lineRule="auto"/>
      <w:textAlignment w:val="center"/>
    </w:pPr>
    <w:rPr>
      <w:rFonts w:eastAsiaTheme="minorHAnsi" w:cs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C05B3"/>
    <w:rPr>
      <w:rFonts w:cstheme="minorHAnsi"/>
    </w:rPr>
  </w:style>
  <w:style w:type="table" w:styleId="TableGrid">
    <w:name w:val="Table Grid"/>
    <w:basedOn w:val="TableNormal"/>
    <w:uiPriority w:val="59"/>
    <w:rsid w:val="00E3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Address">
    <w:name w:val="Name &amp; Address"/>
    <w:basedOn w:val="NoSpacing"/>
    <w:link w:val="NameAddressChar"/>
    <w:qFormat/>
    <w:rsid w:val="00305C6F"/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305C6F"/>
    <w:rPr>
      <w:rFonts w:cstheme="minorHAnsi"/>
    </w:rPr>
  </w:style>
  <w:style w:type="character" w:customStyle="1" w:styleId="NameAddressChar">
    <w:name w:val="Name &amp; Address Char"/>
    <w:basedOn w:val="NoSpacingChar"/>
    <w:link w:val="NameAddress"/>
    <w:rsid w:val="00305C6F"/>
    <w:rPr>
      <w:rFonts w:cstheme="minorHAnsi"/>
      <w:sz w:val="20"/>
      <w:szCs w:val="20"/>
    </w:rPr>
  </w:style>
  <w:style w:type="paragraph" w:customStyle="1" w:styleId="Footer-Address">
    <w:name w:val="Footer - Address"/>
    <w:basedOn w:val="NoSpacing"/>
    <w:qFormat/>
    <w:rsid w:val="002C2938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2C2938"/>
    <w:rPr>
      <w:b/>
      <w:bCs/>
    </w:rPr>
  </w:style>
  <w:style w:type="paragraph" w:customStyle="1" w:styleId="Departmentname">
    <w:name w:val="Department name"/>
    <w:basedOn w:val="Normal"/>
    <w:qFormat/>
    <w:rsid w:val="00527C0D"/>
    <w:pPr>
      <w:widowControl w:val="0"/>
      <w:suppressAutoHyphens/>
      <w:autoSpaceDE w:val="0"/>
      <w:autoSpaceDN w:val="0"/>
      <w:adjustRightInd w:val="0"/>
      <w:spacing w:after="0"/>
      <w:jc w:val="right"/>
      <w:textAlignment w:val="center"/>
    </w:pPr>
    <w:rPr>
      <w:rFonts w:eastAsiaTheme="minorHAnsi" w:cstheme="minorHAnsi"/>
      <w:color w:val="00468B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61AEB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C47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162"/>
    <w:pPr>
      <w:widowControl w:val="0"/>
      <w:suppressAutoHyphens/>
      <w:autoSpaceDE w:val="0"/>
      <w:autoSpaceDN w:val="0"/>
      <w:adjustRightInd w:val="0"/>
      <w:spacing w:before="100" w:beforeAutospacing="1" w:after="240" w:line="240" w:lineRule="auto"/>
      <w:textAlignment w:val="center"/>
    </w:pPr>
    <w:rPr>
      <w:rFonts w:eastAsiaTheme="minorHAnsi" w:cs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162"/>
    <w:rPr>
      <w:rFonts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162"/>
    <w:rPr>
      <w:rFonts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carter02\Downloads\829425-covenant-health-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C0286B83449F09B2B07E205888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B3BCE-2E97-4A6C-9CE5-E4559920654C}"/>
      </w:docPartPr>
      <w:docPartBody>
        <w:p w:rsidR="007B7446" w:rsidRDefault="007B7446">
          <w:pPr>
            <w:pStyle w:val="7E9C0286B83449F09B2B07E205888343"/>
          </w:pPr>
          <w:r w:rsidRPr="00661AEB">
            <w:rPr>
              <w:rStyle w:val="PlaceholderText"/>
              <w:b/>
              <w:bCs/>
            </w:rPr>
            <w:t>Click or tap to enter the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A458A-233F-4B2F-9793-71D8D293883C}"/>
      </w:docPartPr>
      <w:docPartBody>
        <w:p w:rsidR="00B631C3" w:rsidRDefault="00DB7040"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96A2EFE6F4ED3AAAB70EDB870E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8F94D-8EF8-4D0B-8C50-B379062AE2F0}"/>
      </w:docPartPr>
      <w:docPartBody>
        <w:p w:rsidR="00B631C3" w:rsidRDefault="00DB7040" w:rsidP="00DB7040">
          <w:pPr>
            <w:pStyle w:val="96D96A2EFE6F4ED3AAAB70EDB870E8BB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C3058D375A4B1495D31CA3C3085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23CE-DA31-43CB-ACB9-F6B47BDBBBE8}"/>
      </w:docPartPr>
      <w:docPartBody>
        <w:p w:rsidR="00B631C3" w:rsidRDefault="00DB7040" w:rsidP="00DB7040">
          <w:pPr>
            <w:pStyle w:val="28C3058D375A4B1495D31CA3C3085AB4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3D5592F164CC7967312BE55171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69CED-AFF6-497A-877E-82A7DA7F1CD0}"/>
      </w:docPartPr>
      <w:docPartBody>
        <w:p w:rsidR="00B631C3" w:rsidRDefault="00DB7040" w:rsidP="00DB7040">
          <w:pPr>
            <w:pStyle w:val="7973D5592F164CC7967312BE55171F9C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BB2CCFB644A328D83CB1287AC2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37FA3-BE17-436B-98BB-7AFE1ED9CE18}"/>
      </w:docPartPr>
      <w:docPartBody>
        <w:p w:rsidR="00B631C3" w:rsidRDefault="00DB7040" w:rsidP="00DB7040">
          <w:pPr>
            <w:pStyle w:val="A8CBB2CCFB644A328D83CB1287AC29F5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144F8C08934C5EBA79201E6A51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57E82-B077-4C9C-AFFF-55FE30ACEFD7}"/>
      </w:docPartPr>
      <w:docPartBody>
        <w:p w:rsidR="00B631C3" w:rsidRDefault="00DB7040" w:rsidP="00DB7040">
          <w:pPr>
            <w:pStyle w:val="F1144F8C08934C5EBA79201E6A518B1B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40AE41FC2E4A3EBA41ADC71C2CD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6FA61-D45F-4260-BE65-2EB27C0ECF11}"/>
      </w:docPartPr>
      <w:docPartBody>
        <w:p w:rsidR="00B631C3" w:rsidRDefault="00DB7040" w:rsidP="00DB7040">
          <w:pPr>
            <w:pStyle w:val="9940AE41FC2E4A3EBA41ADC71C2CDE0F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FF0B3-B859-4631-8E69-AB3B7F938E29}"/>
      </w:docPartPr>
      <w:docPartBody>
        <w:p w:rsidR="00FD5BD3" w:rsidRDefault="0089675B">
          <w:r w:rsidRPr="001221B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DDF37D2A12F48449095938F3D2E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87ACF-5E37-4E5D-8BF7-3EE055F26B2E}"/>
      </w:docPartPr>
      <w:docPartBody>
        <w:p w:rsidR="008957D3" w:rsidRDefault="00624DFB" w:rsidP="00624DFB">
          <w:pPr>
            <w:pStyle w:val="BDDF37D2A12F48449095938F3D2EC546"/>
          </w:pPr>
          <w:r w:rsidRPr="001221B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E836DC802464B1083A02D0A91829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37C5A-713D-436E-B119-C5F99538484B}"/>
      </w:docPartPr>
      <w:docPartBody>
        <w:p w:rsidR="008957D3" w:rsidRDefault="00624DFB" w:rsidP="00624DFB">
          <w:pPr>
            <w:pStyle w:val="BE836DC802464B1083A02D0A91829D2D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5B7EB2F934BD08F0A74E0100CE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4CDE1-8AA8-4257-A3FE-9748DE345063}"/>
      </w:docPartPr>
      <w:docPartBody>
        <w:p w:rsidR="008957D3" w:rsidRDefault="00624DFB" w:rsidP="00624DFB">
          <w:pPr>
            <w:pStyle w:val="10C5B7EB2F934BD08F0A74E0100CEAEC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DBECB081947C1A9847D76F7009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E0F03-40A9-4270-B0F8-55BCF09D89E5}"/>
      </w:docPartPr>
      <w:docPartBody>
        <w:p w:rsidR="008957D3" w:rsidRDefault="00624DFB" w:rsidP="00624DFB">
          <w:pPr>
            <w:pStyle w:val="794DBECB081947C1A9847D76F7009CD7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EC83873C04A0780D22251B7383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67CE7-4E23-4AFB-B99B-B5B3FFFCE6D7}"/>
      </w:docPartPr>
      <w:docPartBody>
        <w:p w:rsidR="008957D3" w:rsidRDefault="00624DFB" w:rsidP="00624DFB">
          <w:pPr>
            <w:pStyle w:val="292EC83873C04A0780D22251B7383E3F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5A3F20220412AB6BC958DEEFF3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67430-BCBA-40E4-A77E-927A4261BD02}"/>
      </w:docPartPr>
      <w:docPartBody>
        <w:p w:rsidR="008957D3" w:rsidRDefault="00624DFB" w:rsidP="00624DFB">
          <w:pPr>
            <w:pStyle w:val="A555A3F20220412AB6BC958DEEFF37ED"/>
          </w:pPr>
          <w:r w:rsidRPr="007E24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46"/>
    <w:rsid w:val="000871A7"/>
    <w:rsid w:val="00190D5C"/>
    <w:rsid w:val="00252C75"/>
    <w:rsid w:val="0054169B"/>
    <w:rsid w:val="00615083"/>
    <w:rsid w:val="00624DFB"/>
    <w:rsid w:val="00743BC1"/>
    <w:rsid w:val="007B6BBB"/>
    <w:rsid w:val="007B7446"/>
    <w:rsid w:val="007E7631"/>
    <w:rsid w:val="007F32F6"/>
    <w:rsid w:val="008957D3"/>
    <w:rsid w:val="0089675B"/>
    <w:rsid w:val="008E4FDC"/>
    <w:rsid w:val="00B631C3"/>
    <w:rsid w:val="00B950F5"/>
    <w:rsid w:val="00C83518"/>
    <w:rsid w:val="00DB7040"/>
    <w:rsid w:val="00EA327D"/>
    <w:rsid w:val="00EA7011"/>
    <w:rsid w:val="00F35E23"/>
    <w:rsid w:val="00FD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4DFB"/>
    <w:rPr>
      <w:color w:val="666666"/>
    </w:rPr>
  </w:style>
  <w:style w:type="paragraph" w:customStyle="1" w:styleId="7E9C0286B83449F09B2B07E205888343">
    <w:name w:val="7E9C0286B83449F09B2B07E205888343"/>
  </w:style>
  <w:style w:type="paragraph" w:customStyle="1" w:styleId="96D96A2EFE6F4ED3AAAB70EDB870E8BB">
    <w:name w:val="96D96A2EFE6F4ED3AAAB70EDB870E8BB"/>
    <w:rsid w:val="00DB7040"/>
  </w:style>
  <w:style w:type="paragraph" w:customStyle="1" w:styleId="28C3058D375A4B1495D31CA3C3085AB4">
    <w:name w:val="28C3058D375A4B1495D31CA3C3085AB4"/>
    <w:rsid w:val="00DB7040"/>
  </w:style>
  <w:style w:type="paragraph" w:customStyle="1" w:styleId="7973D5592F164CC7967312BE55171F9C">
    <w:name w:val="7973D5592F164CC7967312BE55171F9C"/>
    <w:rsid w:val="00DB7040"/>
  </w:style>
  <w:style w:type="paragraph" w:customStyle="1" w:styleId="A8CBB2CCFB644A328D83CB1287AC29F5">
    <w:name w:val="A8CBB2CCFB644A328D83CB1287AC29F5"/>
    <w:rsid w:val="00DB7040"/>
  </w:style>
  <w:style w:type="paragraph" w:customStyle="1" w:styleId="F1144F8C08934C5EBA79201E6A518B1B">
    <w:name w:val="F1144F8C08934C5EBA79201E6A518B1B"/>
    <w:rsid w:val="00DB7040"/>
  </w:style>
  <w:style w:type="paragraph" w:customStyle="1" w:styleId="9940AE41FC2E4A3EBA41ADC71C2CDE0F">
    <w:name w:val="9940AE41FC2E4A3EBA41ADC71C2CDE0F"/>
    <w:rsid w:val="00DB7040"/>
  </w:style>
  <w:style w:type="paragraph" w:customStyle="1" w:styleId="BDDF37D2A12F48449095938F3D2EC546">
    <w:name w:val="BDDF37D2A12F48449095938F3D2EC546"/>
    <w:rsid w:val="00624DFB"/>
  </w:style>
  <w:style w:type="paragraph" w:customStyle="1" w:styleId="BE836DC802464B1083A02D0A91829D2D">
    <w:name w:val="BE836DC802464B1083A02D0A91829D2D"/>
    <w:rsid w:val="00624DFB"/>
  </w:style>
  <w:style w:type="paragraph" w:customStyle="1" w:styleId="10C5B7EB2F934BD08F0A74E0100CEAEC">
    <w:name w:val="10C5B7EB2F934BD08F0A74E0100CEAEC"/>
    <w:rsid w:val="00624DFB"/>
  </w:style>
  <w:style w:type="paragraph" w:customStyle="1" w:styleId="794DBECB081947C1A9847D76F7009CD7">
    <w:name w:val="794DBECB081947C1A9847D76F7009CD7"/>
    <w:rsid w:val="00624DFB"/>
  </w:style>
  <w:style w:type="paragraph" w:customStyle="1" w:styleId="292EC83873C04A0780D22251B7383E3F">
    <w:name w:val="292EC83873C04A0780D22251B7383E3F"/>
    <w:rsid w:val="00624DFB"/>
  </w:style>
  <w:style w:type="paragraph" w:customStyle="1" w:styleId="A555A3F20220412AB6BC958DEEFF37ED">
    <w:name w:val="A555A3F20220412AB6BC958DEEFF37ED"/>
    <w:rsid w:val="00624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2025 Covenant Health">
      <a:dk1>
        <a:srgbClr val="000000"/>
      </a:dk1>
      <a:lt1>
        <a:srgbClr val="FFFFFF"/>
      </a:lt1>
      <a:dk2>
        <a:srgbClr val="11325D"/>
      </a:dk2>
      <a:lt2>
        <a:srgbClr val="87D3E2"/>
      </a:lt2>
      <a:accent1>
        <a:srgbClr val="FCE0BF"/>
      </a:accent1>
      <a:accent2>
        <a:srgbClr val="F8B260"/>
      </a:accent2>
      <a:accent3>
        <a:srgbClr val="74A333"/>
      </a:accent3>
      <a:accent4>
        <a:srgbClr val="29582B"/>
      </a:accent4>
      <a:accent5>
        <a:srgbClr val="924672"/>
      </a:accent5>
      <a:accent6>
        <a:srgbClr val="58366E"/>
      </a:accent6>
      <a:hlink>
        <a:srgbClr val="00468B"/>
      </a:hlink>
      <a:folHlink>
        <a:srgbClr val="3A1D45"/>
      </a:folHlink>
    </a:clrScheme>
    <a:fontScheme name="Avenir">
      <a:majorFont>
        <a:latin typeface="Avenir Next LT Pro Demi"/>
        <a:ea typeface=""/>
        <a:cs typeface=""/>
      </a:majorFont>
      <a:minorFont>
        <a:latin typeface="Avenir Next LT Pro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159286B5EB6488DB5A7439DA9D858" ma:contentTypeVersion="13" ma:contentTypeDescription="Create a new document." ma:contentTypeScope="" ma:versionID="47a3aaada2e193628096e36485776ba0">
  <xsd:schema xmlns:xsd="http://www.w3.org/2001/XMLSchema" xmlns:xs="http://www.w3.org/2001/XMLSchema" xmlns:p="http://schemas.microsoft.com/office/2006/metadata/properties" xmlns:ns2="d9a27a18-e520-4020-8c8b-24f18566e9d9" xmlns:ns3="bc2fbae0-0d24-4439-981f-be158544f638" targetNamespace="http://schemas.microsoft.com/office/2006/metadata/properties" ma:root="true" ma:fieldsID="b30b56c7bfbde5876c5e94ebff37377c" ns2:_="" ns3:_="">
    <xsd:import namespace="d9a27a18-e520-4020-8c8b-24f18566e9d9"/>
    <xsd:import namespace="bc2fbae0-0d24-4439-981f-be158544f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7a18-e520-4020-8c8b-24f18566e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7d52c8-4c65-45dd-a390-edaf4691c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fbae0-0d24-4439-981f-be158544f63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c69fc4d-71a3-448c-a1b8-298bdcd9b7fa}" ma:internalName="TaxCatchAll" ma:showField="CatchAllData" ma:web="bc2fbae0-0d24-4439-981f-be158544f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27a18-e520-4020-8c8b-24f18566e9d9">
      <Terms xmlns="http://schemas.microsoft.com/office/infopath/2007/PartnerControls"/>
    </lcf76f155ced4ddcb4097134ff3c332f>
    <TaxCatchAll xmlns="bc2fbae0-0d24-4439-981f-be158544f638" xsi:nil="true"/>
  </documentManagement>
</p:properties>
</file>

<file path=customXml/itemProps1.xml><?xml version="1.0" encoding="utf-8"?>
<ds:datastoreItem xmlns:ds="http://schemas.openxmlformats.org/officeDocument/2006/customXml" ds:itemID="{4F112290-9877-47C0-B78A-E37516B8CD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ACB1A-8B7A-4604-845C-335C57FAD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27a18-e520-4020-8c8b-24f18566e9d9"/>
    <ds:schemaRef ds:uri="bc2fbae0-0d24-4439-981f-be158544f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44D3A-7231-42C9-985D-FFAD3198DA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D0B255-19B4-4BFA-A420-C975B1ACC7CA}">
  <ds:schemaRefs>
    <ds:schemaRef ds:uri="http://schemas.microsoft.com/office/2006/metadata/properties"/>
    <ds:schemaRef ds:uri="http://schemas.microsoft.com/office/infopath/2007/PartnerControls"/>
    <ds:schemaRef ds:uri="d9a27a18-e520-4020-8c8b-24f18566e9d9"/>
    <ds:schemaRef ds:uri="bc2fbae0-0d24-4439-981f-be158544f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829425-covenant-health-letterhead.dotx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Covenant Health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>Letterhead template</dc:subject>
  <dc:creator>Andrea Carter</dc:creator>
  <cp:keywords>Covenant Health template; visual identity template; vi template; Word template; letterhead; Covenant Health letterhead</cp:keywords>
  <dc:description/>
  <cp:lastModifiedBy>Andrea Carter</cp:lastModifiedBy>
  <cp:revision>2</cp:revision>
  <dcterms:created xsi:type="dcterms:W3CDTF">2026-08-21T19:11:00Z</dcterms:created>
  <dcterms:modified xsi:type="dcterms:W3CDTF">2026-08-21T19:11:00Z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0x0101007A8159286B5EB6488DB5A7439DA9D858</vt:lpwstr>
  </property>
  <property fmtid="{D5CDD505-2E9C-101B-9397-08002B2CF9AE}" pid="3" name="MediaServiceImageTags">
    <vt:lpwstr/>
  </property>
</Properties>
</file>